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1Light"/>
        <w:tblW w:w="493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288"/>
        <w:gridCol w:w="3376"/>
      </w:tblGrid>
      <w:tr w:rsidR="00880783" w:rsidRPr="00AA4794" w14:paraId="1A73C19C" w14:textId="77777777" w:rsidTr="00DA0FF7">
        <w:trPr>
          <w:cnfStyle w:val="100000000000" w:firstRow="1" w:lastRow="0" w:firstColumn="0" w:lastColumn="0" w:oddVBand="0" w:evenVBand="0" w:oddHBand="0" w:evenHBand="0" w:firstRowFirstColumn="0" w:firstRowLastColumn="0" w:lastRowFirstColumn="0" w:lastRowLastColumn="0"/>
          <w:trHeight w:hRule="exact" w:val="14189"/>
        </w:trPr>
        <w:tc>
          <w:tcPr>
            <w:tcW w:w="7287" w:type="dxa"/>
            <w:tcMar>
              <w:right w:w="288" w:type="dxa"/>
            </w:tcMar>
          </w:tcPr>
          <w:p w14:paraId="08AB0401" w14:textId="77777777" w:rsidR="005C61E4" w:rsidRPr="00AA4794" w:rsidRDefault="005C61E4" w:rsidP="005C61E4">
            <w:pPr>
              <w:spacing w:after="160" w:line="312" w:lineRule="auto"/>
            </w:pPr>
            <w:r w:rsidRPr="00AA4794">
              <w:rPr>
                <w:noProof/>
                <w:lang w:eastAsia="en-US"/>
              </w:rPr>
              <w:drawing>
                <wp:inline distT="0" distB="0" distL="0" distR="0" wp14:anchorId="0B2F145C" wp14:editId="41161E2C">
                  <wp:extent cx="3906909" cy="260114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7"/>
                          <a:stretch>
                            <a:fillRect/>
                          </a:stretch>
                        </pic:blipFill>
                        <pic:spPr bwMode="auto">
                          <a:xfrm>
                            <a:off x="0" y="0"/>
                            <a:ext cx="3906909" cy="2601148"/>
                          </a:xfrm>
                          <a:prstGeom prst="rect">
                            <a:avLst/>
                          </a:prstGeom>
                          <a:ln>
                            <a:noFill/>
                          </a:ln>
                          <a:extLst>
                            <a:ext uri="{53640926-AAD7-44D8-BBD7-CCE9431645EC}">
                              <a14:shadowObscured xmlns:a14="http://schemas.microsoft.com/office/drawing/2010/main"/>
                            </a:ext>
                          </a:extLst>
                        </pic:spPr>
                      </pic:pic>
                    </a:graphicData>
                  </a:graphic>
                </wp:inline>
              </w:drawing>
            </w:r>
          </w:p>
          <w:p w14:paraId="64F2DF92" w14:textId="41594E17" w:rsidR="005C61E4" w:rsidRPr="00AD56DE" w:rsidRDefault="00141342" w:rsidP="0034768E">
            <w:pPr>
              <w:pStyle w:val="Date"/>
              <w:rPr>
                <w:color w:val="24A5CD" w:themeColor="accent6"/>
                <w:sz w:val="76"/>
                <w:szCs w:val="76"/>
              </w:rPr>
            </w:pPr>
            <w:r w:rsidRPr="00AD56DE">
              <w:rPr>
                <w:color w:val="24A5CD" w:themeColor="accent6"/>
                <w:sz w:val="76"/>
                <w:szCs w:val="76"/>
              </w:rPr>
              <w:t>Help Wante</w:t>
            </w:r>
            <w:bookmarkStart w:id="0" w:name="_GoBack"/>
            <w:bookmarkEnd w:id="0"/>
            <w:r w:rsidRPr="00AD56DE">
              <w:rPr>
                <w:color w:val="24A5CD" w:themeColor="accent6"/>
                <w:sz w:val="76"/>
                <w:szCs w:val="76"/>
              </w:rPr>
              <w:t>d!</w:t>
            </w:r>
          </w:p>
          <w:p w14:paraId="5477D272" w14:textId="50EAC8C9" w:rsidR="005C61E4" w:rsidRPr="00AD56DE" w:rsidRDefault="0034768E" w:rsidP="005C61E4">
            <w:pPr>
              <w:pStyle w:val="Heading1"/>
              <w:outlineLvl w:val="0"/>
              <w:rPr>
                <w:sz w:val="24"/>
                <w:szCs w:val="24"/>
              </w:rPr>
            </w:pPr>
            <w:r w:rsidRPr="00AD56DE">
              <w:rPr>
                <w:sz w:val="24"/>
                <w:szCs w:val="24"/>
              </w:rPr>
              <w:t xml:space="preserve">Do You Want to make a difference in the life of a child? </w:t>
            </w:r>
          </w:p>
          <w:p w14:paraId="2C16B3C0" w14:textId="4884B9BE" w:rsidR="00AD56DE" w:rsidRPr="00DA0FF7" w:rsidRDefault="0034768E" w:rsidP="005C61E4">
            <w:pPr>
              <w:spacing w:after="160" w:line="312" w:lineRule="auto"/>
              <w:rPr>
                <w:bCs w:val="0"/>
                <w:sz w:val="23"/>
                <w:szCs w:val="23"/>
              </w:rPr>
            </w:pPr>
            <w:r>
              <w:br/>
            </w:r>
            <w:r w:rsidRPr="00DA0FF7">
              <w:rPr>
                <w:sz w:val="23"/>
                <w:szCs w:val="23"/>
              </w:rPr>
              <w:t>Flickinger Learning Center runs an academic after-school program for area at-risk or underserved children in grades K-5.</w:t>
            </w:r>
            <w:r w:rsidR="00600983" w:rsidRPr="00DA0FF7">
              <w:rPr>
                <w:sz w:val="23"/>
                <w:szCs w:val="23"/>
              </w:rPr>
              <w:t xml:space="preserve"> </w:t>
            </w:r>
            <w:r w:rsidR="00AD56DE" w:rsidRPr="00DA0FF7">
              <w:rPr>
                <w:sz w:val="23"/>
                <w:szCs w:val="23"/>
              </w:rPr>
              <w:t>We do not charge for our programming. We rely heavily o</w:t>
            </w:r>
            <w:r w:rsidR="00600983" w:rsidRPr="00DA0FF7">
              <w:rPr>
                <w:sz w:val="23"/>
                <w:szCs w:val="23"/>
              </w:rPr>
              <w:t>n</w:t>
            </w:r>
            <w:r w:rsidR="00AD56DE" w:rsidRPr="00DA0FF7">
              <w:rPr>
                <w:sz w:val="23"/>
                <w:szCs w:val="23"/>
              </w:rPr>
              <w:t xml:space="preserve"> our volunteers to</w:t>
            </w:r>
            <w:r w:rsidR="00600983" w:rsidRPr="00DA0FF7">
              <w:rPr>
                <w:sz w:val="23"/>
                <w:szCs w:val="23"/>
              </w:rPr>
              <w:t xml:space="preserve"> give our children the </w:t>
            </w:r>
            <w:r w:rsidR="00AD56DE" w:rsidRPr="00DA0FF7">
              <w:rPr>
                <w:sz w:val="23"/>
                <w:szCs w:val="23"/>
              </w:rPr>
              <w:t xml:space="preserve">guidance and </w:t>
            </w:r>
            <w:r w:rsidR="00600983" w:rsidRPr="00DA0FF7">
              <w:rPr>
                <w:sz w:val="23"/>
                <w:szCs w:val="23"/>
              </w:rPr>
              <w:t>attention that they deserve while keeping costs low.</w:t>
            </w:r>
          </w:p>
          <w:p w14:paraId="13D13EE0" w14:textId="5549EA8B" w:rsidR="005C61E4" w:rsidRDefault="00AD56DE" w:rsidP="005C61E4">
            <w:pPr>
              <w:spacing w:after="160" w:line="312" w:lineRule="auto"/>
              <w:rPr>
                <w:sz w:val="23"/>
                <w:szCs w:val="23"/>
              </w:rPr>
            </w:pPr>
            <w:r w:rsidRPr="00DA0FF7">
              <w:rPr>
                <w:bCs w:val="0"/>
                <w:sz w:val="23"/>
                <w:szCs w:val="23"/>
              </w:rPr>
              <w:t>Our volunteers do a variety of things to support our mission. They read with children in groups or one on one, help with math and writing, Model good social skills, and provide guidance and nurturing. We even have volunteers that come and share their passion for art, music, writing, physical fitness etc. with the kids.</w:t>
            </w:r>
            <w:r w:rsidRPr="00DA0FF7">
              <w:rPr>
                <w:bCs w:val="0"/>
                <w:sz w:val="23"/>
                <w:szCs w:val="23"/>
              </w:rPr>
              <w:br/>
            </w:r>
            <w:r w:rsidRPr="00DA0FF7">
              <w:rPr>
                <w:bCs w:val="0"/>
                <w:sz w:val="23"/>
                <w:szCs w:val="23"/>
              </w:rPr>
              <w:br/>
              <w:t xml:space="preserve">Not interested in working directly with the children? We also need assistance with general maintenance, cataloguing books, putting together projects, painting, assisting with fundraisers, and cleaning. </w:t>
            </w:r>
            <w:r w:rsidRPr="00DA0FF7">
              <w:rPr>
                <w:bCs w:val="0"/>
                <w:sz w:val="23"/>
                <w:szCs w:val="23"/>
              </w:rPr>
              <w:br/>
            </w:r>
            <w:r w:rsidR="00DA0FF7">
              <w:rPr>
                <w:bCs w:val="0"/>
                <w:sz w:val="23"/>
                <w:szCs w:val="23"/>
              </w:rPr>
              <w:br/>
              <w:t>To RSVP, or if you are interested but</w:t>
            </w:r>
            <w:r w:rsidRPr="00DA0FF7">
              <w:rPr>
                <w:bCs w:val="0"/>
                <w:sz w:val="23"/>
                <w:szCs w:val="23"/>
              </w:rPr>
              <w:t xml:space="preserve"> cannot attend the event</w:t>
            </w:r>
            <w:r w:rsidR="00DA0FF7">
              <w:rPr>
                <w:bCs w:val="0"/>
                <w:sz w:val="23"/>
                <w:szCs w:val="23"/>
              </w:rPr>
              <w:t xml:space="preserve">: Contact </w:t>
            </w:r>
            <w:hyperlink r:id="rId8" w:history="1">
              <w:r w:rsidRPr="00DA0FF7">
                <w:rPr>
                  <w:rStyle w:val="Hyperlink"/>
                  <w:sz w:val="23"/>
                  <w:szCs w:val="23"/>
                </w:rPr>
                <w:t>kimberly@flickingerlearning.com</w:t>
              </w:r>
            </w:hyperlink>
            <w:r w:rsidRPr="00DA0FF7">
              <w:rPr>
                <w:bCs w:val="0"/>
                <w:sz w:val="23"/>
                <w:szCs w:val="23"/>
              </w:rPr>
              <w:t xml:space="preserve"> or 563-288-9000</w:t>
            </w:r>
          </w:p>
          <w:p w14:paraId="0FB7A746" w14:textId="77777777" w:rsidR="00DA0FF7" w:rsidRPr="00DA0FF7" w:rsidRDefault="00DA0FF7" w:rsidP="005C61E4">
            <w:pPr>
              <w:spacing w:after="160" w:line="312" w:lineRule="auto"/>
              <w:rPr>
                <w:bCs w:val="0"/>
                <w:sz w:val="23"/>
                <w:szCs w:val="23"/>
              </w:rPr>
            </w:pPr>
          </w:p>
          <w:p w14:paraId="5D65DA96" w14:textId="27386C0B" w:rsidR="00880783" w:rsidRPr="00AA4794" w:rsidRDefault="0034768E" w:rsidP="00AA4794">
            <w:pPr>
              <w:spacing w:after="160" w:line="312" w:lineRule="auto"/>
            </w:pPr>
            <w:r>
              <w:rPr>
                <w:noProof/>
              </w:rPr>
              <w:drawing>
                <wp:inline distT="0" distB="0" distL="0" distR="0" wp14:anchorId="3A95A595" wp14:editId="2B648E35">
                  <wp:extent cx="1381125" cy="58498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stretch>
                            <a:fillRect/>
                          </a:stretch>
                        </pic:blipFill>
                        <pic:spPr>
                          <a:xfrm>
                            <a:off x="0" y="0"/>
                            <a:ext cx="1572690" cy="666127"/>
                          </a:xfrm>
                          <a:prstGeom prst="rect">
                            <a:avLst/>
                          </a:prstGeom>
                        </pic:spPr>
                      </pic:pic>
                    </a:graphicData>
                  </a:graphic>
                </wp:inline>
              </w:drawing>
            </w:r>
          </w:p>
        </w:tc>
        <w:tc>
          <w:tcPr>
            <w:tcW w:w="3376" w:type="dxa"/>
          </w:tcPr>
          <w:p w14:paraId="4D83CFAD" w14:textId="6D69BC82" w:rsidR="008A2D13" w:rsidRDefault="008A2D13" w:rsidP="00F37131">
            <w:pPr>
              <w:pStyle w:val="Heading2"/>
              <w:shd w:val="clear" w:color="auto" w:fill="24A5CD" w:themeFill="accent6"/>
              <w:outlineLvl w:val="1"/>
              <w:rPr>
                <w:bCs w:val="0"/>
                <w:sz w:val="24"/>
                <w:szCs w:val="24"/>
              </w:rPr>
            </w:pPr>
            <w:r>
              <w:t>Volunteer Open House</w:t>
            </w:r>
            <w:r w:rsidR="00F37131">
              <w:t>:</w:t>
            </w:r>
            <w:r>
              <w:br/>
            </w:r>
            <w:r w:rsidR="00BF7AAD" w:rsidRPr="00BF7AAD">
              <w:rPr>
                <w:sz w:val="24"/>
                <w:szCs w:val="24"/>
              </w:rPr>
              <w:t>September</w:t>
            </w:r>
            <w:r w:rsidR="00BF7AAD">
              <w:rPr>
                <w:sz w:val="24"/>
                <w:szCs w:val="24"/>
              </w:rPr>
              <w:t xml:space="preserve"> </w:t>
            </w:r>
            <w:r w:rsidR="00BF7AAD" w:rsidRPr="00BF7AAD">
              <w:rPr>
                <w:sz w:val="24"/>
                <w:szCs w:val="24"/>
              </w:rPr>
              <w:t>14</w:t>
            </w:r>
            <w:r w:rsidR="00BF7AAD">
              <w:rPr>
                <w:sz w:val="24"/>
                <w:szCs w:val="24"/>
              </w:rPr>
              <w:t xml:space="preserve">, </w:t>
            </w:r>
            <w:r w:rsidR="00650CBA">
              <w:rPr>
                <w:sz w:val="24"/>
                <w:szCs w:val="24"/>
              </w:rPr>
              <w:t>2018</w:t>
            </w:r>
            <w:r w:rsidR="00650CBA" w:rsidRPr="00BF7AAD">
              <w:rPr>
                <w:sz w:val="24"/>
                <w:szCs w:val="24"/>
              </w:rPr>
              <w:t xml:space="preserve"> 6</w:t>
            </w:r>
            <w:r w:rsidR="00BF7AAD" w:rsidRPr="00BF7AAD">
              <w:rPr>
                <w:sz w:val="24"/>
                <w:szCs w:val="24"/>
              </w:rPr>
              <w:t>:30p</w:t>
            </w:r>
            <w:r w:rsidR="00BF7AAD">
              <w:rPr>
                <w:sz w:val="24"/>
                <w:szCs w:val="24"/>
              </w:rPr>
              <w:t>m</w:t>
            </w:r>
            <w:r w:rsidR="00F37131">
              <w:rPr>
                <w:sz w:val="24"/>
                <w:szCs w:val="24"/>
              </w:rPr>
              <w:br/>
            </w:r>
            <w:r w:rsidR="00F37131" w:rsidRPr="00F37131">
              <w:rPr>
                <w:sz w:val="20"/>
                <w:szCs w:val="20"/>
              </w:rPr>
              <w:t>Please use our 5</w:t>
            </w:r>
            <w:r w:rsidR="00F37131" w:rsidRPr="00F37131">
              <w:rPr>
                <w:sz w:val="20"/>
                <w:szCs w:val="20"/>
                <w:vertAlign w:val="superscript"/>
              </w:rPr>
              <w:t>th</w:t>
            </w:r>
            <w:r w:rsidR="00F37131" w:rsidRPr="00F37131">
              <w:rPr>
                <w:sz w:val="20"/>
                <w:szCs w:val="20"/>
              </w:rPr>
              <w:t xml:space="preserve"> St</w:t>
            </w:r>
            <w:r w:rsidR="00F37131">
              <w:rPr>
                <w:sz w:val="20"/>
                <w:szCs w:val="20"/>
              </w:rPr>
              <w:t>.</w:t>
            </w:r>
            <w:r w:rsidR="00F37131" w:rsidRPr="00F37131">
              <w:rPr>
                <w:sz w:val="20"/>
                <w:szCs w:val="20"/>
              </w:rPr>
              <w:t xml:space="preserve"> parking lot located across from Hy-Vee Mainstreet</w:t>
            </w:r>
            <w:r w:rsidR="00F37131">
              <w:rPr>
                <w:sz w:val="24"/>
                <w:szCs w:val="24"/>
              </w:rPr>
              <w:t xml:space="preserve"> </w:t>
            </w:r>
          </w:p>
          <w:p w14:paraId="61ECA113" w14:textId="77777777" w:rsidR="005C61E4" w:rsidRPr="00AA4794" w:rsidRDefault="00DA0FF7" w:rsidP="00141342">
            <w:pPr>
              <w:pStyle w:val="Heading2"/>
              <w:shd w:val="clear" w:color="auto" w:fill="24A5CD" w:themeFill="accent6"/>
              <w:outlineLvl w:val="1"/>
            </w:pPr>
            <w:sdt>
              <w:sdtPr>
                <w:alias w:val="Dividing line graphic:"/>
                <w:tag w:val="Dividing line graphic:"/>
                <w:id w:val="-909312545"/>
                <w:placeholder>
                  <w:docPart w:val="CF10BA1C1CEF4298A284692A7E668092"/>
                </w:placeholder>
                <w:temporary/>
                <w:showingPlcHdr/>
                <w15:appearance w15:val="hidden"/>
                <w:text/>
              </w:sdtPr>
              <w:sdtEndPr/>
              <w:sdtContent>
                <w:r w:rsidR="005C61E4" w:rsidRPr="00AA4794">
                  <w:t>────</w:t>
                </w:r>
              </w:sdtContent>
            </w:sdt>
          </w:p>
          <w:p w14:paraId="3F7578E6" w14:textId="77777777" w:rsidR="008A2D13" w:rsidRPr="00F37131" w:rsidRDefault="008A2D13" w:rsidP="00141342">
            <w:pPr>
              <w:pStyle w:val="Heading2"/>
              <w:shd w:val="clear" w:color="auto" w:fill="24A5CD" w:themeFill="accent6"/>
              <w:outlineLvl w:val="1"/>
              <w:rPr>
                <w:bCs w:val="0"/>
                <w:sz w:val="24"/>
                <w:szCs w:val="24"/>
              </w:rPr>
            </w:pPr>
            <w:r w:rsidRPr="00F37131">
              <w:rPr>
                <w:sz w:val="24"/>
                <w:szCs w:val="24"/>
              </w:rPr>
              <w:t>Take a tour and learn more about our programs</w:t>
            </w:r>
          </w:p>
          <w:p w14:paraId="7D3D4C29" w14:textId="7F5D7599" w:rsidR="005C61E4" w:rsidRPr="00AA4794" w:rsidRDefault="00DA0FF7" w:rsidP="00141342">
            <w:pPr>
              <w:pStyle w:val="Heading2"/>
              <w:shd w:val="clear" w:color="auto" w:fill="24A5CD" w:themeFill="accent6"/>
              <w:outlineLvl w:val="1"/>
            </w:pPr>
            <w:sdt>
              <w:sdtPr>
                <w:alias w:val="Dividing line graphic:"/>
                <w:tag w:val="Dividing line graphic:"/>
                <w:id w:val="1193575528"/>
                <w:placeholder>
                  <w:docPart w:val="58E43647D90342DE812EDD44AC01E4F2"/>
                </w:placeholder>
                <w:temporary/>
                <w:showingPlcHdr/>
                <w15:appearance w15:val="hidden"/>
                <w:text/>
              </w:sdtPr>
              <w:sdtEndPr/>
              <w:sdtContent>
                <w:r w:rsidR="005C61E4" w:rsidRPr="00AA4794">
                  <w:t>────</w:t>
                </w:r>
              </w:sdtContent>
            </w:sdt>
          </w:p>
          <w:p w14:paraId="339FBB2E" w14:textId="113CED4D" w:rsidR="005C61E4" w:rsidRPr="00F37131" w:rsidRDefault="006C5820" w:rsidP="00141342">
            <w:pPr>
              <w:pStyle w:val="Heading2"/>
              <w:shd w:val="clear" w:color="auto" w:fill="24A5CD" w:themeFill="accent6"/>
              <w:outlineLvl w:val="1"/>
              <w:rPr>
                <w:sz w:val="24"/>
                <w:szCs w:val="24"/>
              </w:rPr>
            </w:pPr>
            <w:r w:rsidRPr="00F37131">
              <w:rPr>
                <w:sz w:val="24"/>
                <w:szCs w:val="24"/>
              </w:rPr>
              <w:t>Find out what we achieved in the 2017/2018 program year</w:t>
            </w:r>
          </w:p>
          <w:p w14:paraId="11DC97F9" w14:textId="77777777" w:rsidR="005C61E4" w:rsidRPr="00AA4794" w:rsidRDefault="00DA0FF7" w:rsidP="00141342">
            <w:pPr>
              <w:pStyle w:val="Heading2"/>
              <w:shd w:val="clear" w:color="auto" w:fill="24A5CD" w:themeFill="accent6"/>
              <w:outlineLvl w:val="1"/>
            </w:pPr>
            <w:sdt>
              <w:sdtPr>
                <w:alias w:val="Dividing line graphic:"/>
                <w:tag w:val="Dividing line graphic:"/>
                <w:id w:val="-59171642"/>
                <w:placeholder>
                  <w:docPart w:val="2A76FFC7FDFD431AA95B58151A322270"/>
                </w:placeholder>
                <w:temporary/>
                <w:showingPlcHdr/>
                <w15:appearance w15:val="hidden"/>
                <w:text/>
              </w:sdtPr>
              <w:sdtEndPr/>
              <w:sdtContent>
                <w:r w:rsidR="005C61E4" w:rsidRPr="00AA4794">
                  <w:t>────</w:t>
                </w:r>
              </w:sdtContent>
            </w:sdt>
          </w:p>
          <w:p w14:paraId="7635C911" w14:textId="76EBF694" w:rsidR="005C61E4" w:rsidRPr="00F37131" w:rsidRDefault="008A2D13" w:rsidP="008A2D13">
            <w:pPr>
              <w:pStyle w:val="Heading2"/>
              <w:shd w:val="clear" w:color="auto" w:fill="24A5CD" w:themeFill="accent6"/>
              <w:outlineLvl w:val="1"/>
              <w:rPr>
                <w:sz w:val="24"/>
                <w:szCs w:val="24"/>
              </w:rPr>
            </w:pPr>
            <w:r w:rsidRPr="00F37131">
              <w:rPr>
                <w:sz w:val="24"/>
                <w:szCs w:val="24"/>
              </w:rPr>
              <w:t>Hear directly from returning volunteers</w:t>
            </w:r>
            <w:r w:rsidR="00DA0FF7">
              <w:rPr>
                <w:sz w:val="24"/>
                <w:szCs w:val="24"/>
              </w:rPr>
              <w:br/>
            </w:r>
            <w:sdt>
              <w:sdtPr>
                <w:alias w:val="Dividing line graphic:"/>
                <w:tag w:val="Dividing line graphic:"/>
                <w:id w:val="1500853145"/>
                <w:placeholder>
                  <w:docPart w:val="FB2CD1E1847448249F7D335A04D310E5"/>
                </w:placeholder>
                <w:temporary/>
                <w:showingPlcHdr/>
                <w15:appearance w15:val="hidden"/>
                <w:text/>
              </w:sdtPr>
              <w:sdtContent>
                <w:r w:rsidR="00DA0FF7" w:rsidRPr="00AA4794">
                  <w:t>────</w:t>
                </w:r>
              </w:sdtContent>
            </w:sdt>
            <w:r w:rsidR="00DA0FF7">
              <w:rPr>
                <w:sz w:val="24"/>
                <w:szCs w:val="24"/>
              </w:rPr>
              <w:br/>
              <w:t xml:space="preserve">Dinner will be provided </w:t>
            </w:r>
          </w:p>
          <w:p w14:paraId="3A7F6F8A" w14:textId="22775272" w:rsidR="005C61E4" w:rsidRPr="00AA4794" w:rsidRDefault="00141342" w:rsidP="00141342">
            <w:pPr>
              <w:pStyle w:val="Heading3"/>
              <w:shd w:val="clear" w:color="auto" w:fill="FFC000"/>
              <w:outlineLvl w:val="2"/>
            </w:pPr>
            <w:r>
              <w:t>Flickinger learning Center</w:t>
            </w:r>
          </w:p>
          <w:p w14:paraId="45E6E77C" w14:textId="7A1A257B" w:rsidR="005C61E4" w:rsidRPr="00A62DE6" w:rsidRDefault="00DA0FF7" w:rsidP="00141342">
            <w:pPr>
              <w:pStyle w:val="ContactInfo"/>
              <w:shd w:val="clear" w:color="auto" w:fill="FFC000"/>
              <w:spacing w:line="312" w:lineRule="auto"/>
              <w:rPr>
                <w:sz w:val="23"/>
                <w:szCs w:val="23"/>
              </w:rPr>
            </w:pPr>
            <w:sdt>
              <w:sdtPr>
                <w:rPr>
                  <w:sz w:val="23"/>
                  <w:szCs w:val="23"/>
                </w:rPr>
                <w:alias w:val="Enter street address, city, st zip code:"/>
                <w:tag w:val="Enter street address, city, st zip code:"/>
                <w:id w:val="857003158"/>
                <w:placeholder>
                  <w:docPart w:val="3945F6C731D14635B4A269FDACE8E4E7"/>
                </w:placeholder>
                <w15:appearance w15:val="hidden"/>
                <w:text w:multiLine="1"/>
              </w:sdtPr>
              <w:sdtEndPr/>
              <w:sdtContent>
                <w:r w:rsidR="00141342" w:rsidRPr="00A62DE6">
                  <w:rPr>
                    <w:sz w:val="23"/>
                    <w:szCs w:val="23"/>
                  </w:rPr>
                  <w:t xml:space="preserve">413 Mulberry Ave. </w:t>
                </w:r>
                <w:r w:rsidR="00141342" w:rsidRPr="00A62DE6">
                  <w:rPr>
                    <w:sz w:val="23"/>
                    <w:szCs w:val="23"/>
                  </w:rPr>
                  <w:br/>
                  <w:t>Muscatine, IA 52761</w:t>
                </w:r>
              </w:sdtContent>
            </w:sdt>
          </w:p>
          <w:p w14:paraId="464B5E88" w14:textId="3D5D0F5A" w:rsidR="005C61E4" w:rsidRPr="00A62DE6" w:rsidRDefault="00141342" w:rsidP="00141342">
            <w:pPr>
              <w:pStyle w:val="ContactInfo"/>
              <w:shd w:val="clear" w:color="auto" w:fill="FFC000"/>
              <w:tabs>
                <w:tab w:val="left" w:pos="375"/>
                <w:tab w:val="center" w:pos="1710"/>
              </w:tabs>
              <w:spacing w:line="312" w:lineRule="auto"/>
              <w:jc w:val="left"/>
              <w:rPr>
                <w:sz w:val="23"/>
                <w:szCs w:val="23"/>
              </w:rPr>
            </w:pPr>
            <w:r w:rsidRPr="00A62DE6">
              <w:rPr>
                <w:sz w:val="23"/>
                <w:szCs w:val="23"/>
              </w:rPr>
              <w:tab/>
            </w:r>
            <w:r w:rsidRPr="00A62DE6">
              <w:rPr>
                <w:sz w:val="23"/>
                <w:szCs w:val="23"/>
              </w:rPr>
              <w:tab/>
              <w:t>(563) 288-9000</w:t>
            </w:r>
          </w:p>
          <w:p w14:paraId="27B2FCA6" w14:textId="14FA2A3E" w:rsidR="004D58C4" w:rsidRDefault="00DA0FF7" w:rsidP="004D58C4">
            <w:pPr>
              <w:pStyle w:val="ContactInfo"/>
              <w:shd w:val="clear" w:color="auto" w:fill="FFC000"/>
              <w:spacing w:line="312" w:lineRule="auto"/>
              <w:rPr>
                <w:bCs w:val="0"/>
                <w:sz w:val="23"/>
                <w:szCs w:val="23"/>
              </w:rPr>
            </w:pPr>
            <w:hyperlink r:id="rId10" w:history="1">
              <w:r w:rsidR="004D58C4" w:rsidRPr="00D3182D">
                <w:rPr>
                  <w:rStyle w:val="Hyperlink"/>
                  <w:sz w:val="23"/>
                  <w:szCs w:val="23"/>
                </w:rPr>
                <w:t>https://flickingerlearning.org/</w:t>
              </w:r>
            </w:hyperlink>
          </w:p>
          <w:p w14:paraId="4A29B6F7" w14:textId="77777777" w:rsidR="004D58C4" w:rsidRDefault="004D58C4" w:rsidP="004D58C4">
            <w:pPr>
              <w:pStyle w:val="ContactInfo"/>
              <w:shd w:val="clear" w:color="auto" w:fill="FFC000"/>
              <w:spacing w:line="312" w:lineRule="auto"/>
              <w:rPr>
                <w:bCs w:val="0"/>
                <w:sz w:val="23"/>
                <w:szCs w:val="23"/>
              </w:rPr>
            </w:pPr>
          </w:p>
          <w:p w14:paraId="4807088B" w14:textId="77777777" w:rsidR="004D58C4" w:rsidRDefault="004D58C4" w:rsidP="004D58C4">
            <w:pPr>
              <w:pStyle w:val="ContactInfo"/>
              <w:shd w:val="clear" w:color="auto" w:fill="FFC000"/>
              <w:spacing w:line="312" w:lineRule="auto"/>
              <w:jc w:val="left"/>
              <w:rPr>
                <w:bCs w:val="0"/>
              </w:rPr>
            </w:pPr>
          </w:p>
          <w:p w14:paraId="7F51B215" w14:textId="7C29C2F1" w:rsidR="004D58C4" w:rsidRDefault="004D58C4" w:rsidP="004D58C4">
            <w:pPr>
              <w:pStyle w:val="ContactInfo"/>
              <w:shd w:val="clear" w:color="auto" w:fill="FFC000"/>
              <w:spacing w:line="312" w:lineRule="auto"/>
            </w:pPr>
          </w:p>
          <w:p w14:paraId="6928865E" w14:textId="77777777" w:rsidR="004D58C4" w:rsidRDefault="004D58C4" w:rsidP="004D58C4">
            <w:pPr>
              <w:pStyle w:val="ContactInfo"/>
              <w:shd w:val="clear" w:color="auto" w:fill="FFC000"/>
              <w:spacing w:line="312" w:lineRule="auto"/>
              <w:rPr>
                <w:bCs w:val="0"/>
              </w:rPr>
            </w:pPr>
          </w:p>
          <w:p w14:paraId="5CC55C53" w14:textId="13365DA3" w:rsidR="004D58C4" w:rsidRPr="004D58C4" w:rsidRDefault="004D58C4" w:rsidP="004D58C4">
            <w:pPr>
              <w:pStyle w:val="ContactInfo"/>
              <w:shd w:val="clear" w:color="auto" w:fill="FFC000"/>
              <w:spacing w:line="312" w:lineRule="auto"/>
              <w:rPr>
                <w:bCs w:val="0"/>
              </w:rPr>
            </w:pPr>
          </w:p>
        </w:tc>
      </w:tr>
    </w:tbl>
    <w:p w14:paraId="65D72EE6" w14:textId="77777777"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FEE0A" w14:textId="77777777" w:rsidR="00141342" w:rsidRDefault="00141342" w:rsidP="005F5D5F">
      <w:pPr>
        <w:spacing w:after="0" w:line="240" w:lineRule="auto"/>
      </w:pPr>
      <w:r>
        <w:separator/>
      </w:r>
    </w:p>
  </w:endnote>
  <w:endnote w:type="continuationSeparator" w:id="0">
    <w:p w14:paraId="19E3C238" w14:textId="77777777" w:rsidR="00141342" w:rsidRDefault="00141342"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485FE" w14:textId="77777777" w:rsidR="00141342" w:rsidRDefault="00141342" w:rsidP="005F5D5F">
      <w:pPr>
        <w:spacing w:after="0" w:line="240" w:lineRule="auto"/>
      </w:pPr>
      <w:r>
        <w:separator/>
      </w:r>
    </w:p>
  </w:footnote>
  <w:footnote w:type="continuationSeparator" w:id="0">
    <w:p w14:paraId="79EBABD4" w14:textId="77777777" w:rsidR="00141342" w:rsidRDefault="00141342"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342"/>
    <w:rsid w:val="000168C0"/>
    <w:rsid w:val="000427C6"/>
    <w:rsid w:val="00076F31"/>
    <w:rsid w:val="0008697B"/>
    <w:rsid w:val="000B4C91"/>
    <w:rsid w:val="00141342"/>
    <w:rsid w:val="00171CDD"/>
    <w:rsid w:val="00175521"/>
    <w:rsid w:val="00181FB9"/>
    <w:rsid w:val="00251739"/>
    <w:rsid w:val="00261A78"/>
    <w:rsid w:val="0034768E"/>
    <w:rsid w:val="003B2EA5"/>
    <w:rsid w:val="003B6A17"/>
    <w:rsid w:val="00411532"/>
    <w:rsid w:val="004D58C4"/>
    <w:rsid w:val="005222EE"/>
    <w:rsid w:val="00541BB3"/>
    <w:rsid w:val="00544732"/>
    <w:rsid w:val="005C61E4"/>
    <w:rsid w:val="005F5D5F"/>
    <w:rsid w:val="00600983"/>
    <w:rsid w:val="00650CBA"/>
    <w:rsid w:val="00665EA1"/>
    <w:rsid w:val="006C5820"/>
    <w:rsid w:val="006E5B0F"/>
    <w:rsid w:val="0079199F"/>
    <w:rsid w:val="007B5354"/>
    <w:rsid w:val="00837654"/>
    <w:rsid w:val="00880783"/>
    <w:rsid w:val="008A2D13"/>
    <w:rsid w:val="008B5772"/>
    <w:rsid w:val="008C031F"/>
    <w:rsid w:val="008C1756"/>
    <w:rsid w:val="008D17FF"/>
    <w:rsid w:val="008F6C52"/>
    <w:rsid w:val="009021A3"/>
    <w:rsid w:val="009141C6"/>
    <w:rsid w:val="00A0069B"/>
    <w:rsid w:val="00A03450"/>
    <w:rsid w:val="00A62DE6"/>
    <w:rsid w:val="00A97C88"/>
    <w:rsid w:val="00AA4794"/>
    <w:rsid w:val="00AB3068"/>
    <w:rsid w:val="00AB58F4"/>
    <w:rsid w:val="00AD56DE"/>
    <w:rsid w:val="00AF32DC"/>
    <w:rsid w:val="00B46A60"/>
    <w:rsid w:val="00BC6ED1"/>
    <w:rsid w:val="00BF7AAD"/>
    <w:rsid w:val="00C57F20"/>
    <w:rsid w:val="00D16845"/>
    <w:rsid w:val="00D56FBE"/>
    <w:rsid w:val="00D751DD"/>
    <w:rsid w:val="00DA0FF7"/>
    <w:rsid w:val="00E3564F"/>
    <w:rsid w:val="00EC1838"/>
    <w:rsid w:val="00F2548A"/>
    <w:rsid w:val="00F37131"/>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A062587"/>
  <w15:chartTrackingRefBased/>
  <w15:docId w15:val="{C079B780-DD51-420D-9D82-A5A3108A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4D58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0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mberly@flickingerlearning.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flickingerlearning.org/" TargetMode="Externa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ceptionist.FLICKINGER\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10BA1C1CEF4298A284692A7E668092"/>
        <w:category>
          <w:name w:val="General"/>
          <w:gallery w:val="placeholder"/>
        </w:category>
        <w:types>
          <w:type w:val="bbPlcHdr"/>
        </w:types>
        <w:behaviors>
          <w:behavior w:val="content"/>
        </w:behaviors>
        <w:guid w:val="{A2B840AB-5C52-4C25-B140-E33A5EF1D1D5}"/>
      </w:docPartPr>
      <w:docPartBody>
        <w:p w:rsidR="000B503B" w:rsidRDefault="000B503B">
          <w:pPr>
            <w:pStyle w:val="CF10BA1C1CEF4298A284692A7E668092"/>
          </w:pPr>
          <w:r w:rsidRPr="00AA4794">
            <w:t>────</w:t>
          </w:r>
        </w:p>
      </w:docPartBody>
    </w:docPart>
    <w:docPart>
      <w:docPartPr>
        <w:name w:val="58E43647D90342DE812EDD44AC01E4F2"/>
        <w:category>
          <w:name w:val="General"/>
          <w:gallery w:val="placeholder"/>
        </w:category>
        <w:types>
          <w:type w:val="bbPlcHdr"/>
        </w:types>
        <w:behaviors>
          <w:behavior w:val="content"/>
        </w:behaviors>
        <w:guid w:val="{6C39F824-8CCB-4CB8-84BF-F62660C141A4}"/>
      </w:docPartPr>
      <w:docPartBody>
        <w:p w:rsidR="000B503B" w:rsidRDefault="000B503B">
          <w:pPr>
            <w:pStyle w:val="58E43647D90342DE812EDD44AC01E4F2"/>
          </w:pPr>
          <w:r w:rsidRPr="00AA4794">
            <w:t>────</w:t>
          </w:r>
        </w:p>
      </w:docPartBody>
    </w:docPart>
    <w:docPart>
      <w:docPartPr>
        <w:name w:val="2A76FFC7FDFD431AA95B58151A322270"/>
        <w:category>
          <w:name w:val="General"/>
          <w:gallery w:val="placeholder"/>
        </w:category>
        <w:types>
          <w:type w:val="bbPlcHdr"/>
        </w:types>
        <w:behaviors>
          <w:behavior w:val="content"/>
        </w:behaviors>
        <w:guid w:val="{E6CFE0BD-4E84-4A53-9B6D-98517679568A}"/>
      </w:docPartPr>
      <w:docPartBody>
        <w:p w:rsidR="000B503B" w:rsidRDefault="000B503B">
          <w:pPr>
            <w:pStyle w:val="2A76FFC7FDFD431AA95B58151A322270"/>
          </w:pPr>
          <w:r w:rsidRPr="00AA4794">
            <w:t>────</w:t>
          </w:r>
        </w:p>
      </w:docPartBody>
    </w:docPart>
    <w:docPart>
      <w:docPartPr>
        <w:name w:val="3945F6C731D14635B4A269FDACE8E4E7"/>
        <w:category>
          <w:name w:val="General"/>
          <w:gallery w:val="placeholder"/>
        </w:category>
        <w:types>
          <w:type w:val="bbPlcHdr"/>
        </w:types>
        <w:behaviors>
          <w:behavior w:val="content"/>
        </w:behaviors>
        <w:guid w:val="{40D01232-570B-4EE9-9154-CAD2BC3F8259}"/>
      </w:docPartPr>
      <w:docPartBody>
        <w:p w:rsidR="000B503B" w:rsidRDefault="000B503B">
          <w:pPr>
            <w:pStyle w:val="3945F6C731D14635B4A269FDACE8E4E7"/>
          </w:pPr>
          <w:r w:rsidRPr="00AA4794">
            <w:t>Street Address</w:t>
          </w:r>
          <w:r w:rsidRPr="00AA4794">
            <w:br/>
            <w:t>City, ST ZIP Code</w:t>
          </w:r>
        </w:p>
      </w:docPartBody>
    </w:docPart>
    <w:docPart>
      <w:docPartPr>
        <w:name w:val="FB2CD1E1847448249F7D335A04D310E5"/>
        <w:category>
          <w:name w:val="General"/>
          <w:gallery w:val="placeholder"/>
        </w:category>
        <w:types>
          <w:type w:val="bbPlcHdr"/>
        </w:types>
        <w:behaviors>
          <w:behavior w:val="content"/>
        </w:behaviors>
        <w:guid w:val="{F0438B24-1361-4A3F-BF12-19FDB0E83CE2}"/>
      </w:docPartPr>
      <w:docPartBody>
        <w:p w:rsidR="00000000" w:rsidRDefault="00B675DA" w:rsidP="00B675DA">
          <w:pPr>
            <w:pStyle w:val="FB2CD1E1847448249F7D335A04D310E5"/>
          </w:pPr>
          <w:r w:rsidRPr="00AA4794">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03B"/>
    <w:rsid w:val="000B503B"/>
    <w:rsid w:val="00B6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6125BAD574443C9631D20F0C6EC51C">
    <w:name w:val="976125BAD574443C9631D20F0C6EC51C"/>
  </w:style>
  <w:style w:type="paragraph" w:customStyle="1" w:styleId="4653E1DED5D34B3FA919B1100C001D67">
    <w:name w:val="4653E1DED5D34B3FA919B1100C001D67"/>
  </w:style>
  <w:style w:type="paragraph" w:customStyle="1" w:styleId="5A5723746A2F4552BD0751E8D2FCE10D">
    <w:name w:val="5A5723746A2F4552BD0751E8D2FCE10D"/>
  </w:style>
  <w:style w:type="paragraph" w:customStyle="1" w:styleId="3F7A67B2F9A1437BBDD01BD1B94EEA70">
    <w:name w:val="3F7A67B2F9A1437BBDD01BD1B94EEA70"/>
  </w:style>
  <w:style w:type="paragraph" w:customStyle="1" w:styleId="6B65D7F5427640BB8FC851982D31D808">
    <w:name w:val="6B65D7F5427640BB8FC851982D31D808"/>
  </w:style>
  <w:style w:type="paragraph" w:customStyle="1" w:styleId="CF10BA1C1CEF4298A284692A7E668092">
    <w:name w:val="CF10BA1C1CEF4298A284692A7E668092"/>
  </w:style>
  <w:style w:type="paragraph" w:customStyle="1" w:styleId="47D7487A28D64003A63CEECBC56AF8A1">
    <w:name w:val="47D7487A28D64003A63CEECBC56AF8A1"/>
  </w:style>
  <w:style w:type="paragraph" w:customStyle="1" w:styleId="58E43647D90342DE812EDD44AC01E4F2">
    <w:name w:val="58E43647D90342DE812EDD44AC01E4F2"/>
  </w:style>
  <w:style w:type="paragraph" w:customStyle="1" w:styleId="CD572D5D9BA1492A8753E5A082B478D9">
    <w:name w:val="CD572D5D9BA1492A8753E5A082B478D9"/>
  </w:style>
  <w:style w:type="paragraph" w:customStyle="1" w:styleId="2A76FFC7FDFD431AA95B58151A322270">
    <w:name w:val="2A76FFC7FDFD431AA95B58151A322270"/>
  </w:style>
  <w:style w:type="paragraph" w:customStyle="1" w:styleId="DA0BFD2524174FCF97FE2024771D3F16">
    <w:name w:val="DA0BFD2524174FCF97FE2024771D3F16"/>
  </w:style>
  <w:style w:type="paragraph" w:customStyle="1" w:styleId="FAAEB7DEABF540A7A1BC9C078CEF4D52">
    <w:name w:val="FAAEB7DEABF540A7A1BC9C078CEF4D52"/>
  </w:style>
  <w:style w:type="paragraph" w:customStyle="1" w:styleId="604A6B26D6D44DF89E05DE185EE94364">
    <w:name w:val="604A6B26D6D44DF89E05DE185EE94364"/>
  </w:style>
  <w:style w:type="paragraph" w:customStyle="1" w:styleId="7BD98A29D1804BCE9884F28AD37D2436">
    <w:name w:val="7BD98A29D1804BCE9884F28AD37D2436"/>
  </w:style>
  <w:style w:type="paragraph" w:customStyle="1" w:styleId="3945F6C731D14635B4A269FDACE8E4E7">
    <w:name w:val="3945F6C731D14635B4A269FDACE8E4E7"/>
  </w:style>
  <w:style w:type="paragraph" w:customStyle="1" w:styleId="F20F86D1849E41E7925CCEF97D075607">
    <w:name w:val="F20F86D1849E41E7925CCEF97D075607"/>
  </w:style>
  <w:style w:type="paragraph" w:customStyle="1" w:styleId="FCA1E2A7D4544501BD7EC25F8969B188">
    <w:name w:val="FCA1E2A7D4544501BD7EC25F8969B188"/>
  </w:style>
  <w:style w:type="paragraph" w:customStyle="1" w:styleId="899F6BA9F4064770AB09D2503D35479A">
    <w:name w:val="899F6BA9F4064770AB09D2503D35479A"/>
  </w:style>
  <w:style w:type="paragraph" w:customStyle="1" w:styleId="FB2CD1E1847448249F7D335A04D310E5">
    <w:name w:val="FB2CD1E1847448249F7D335A04D310E5"/>
    <w:rsid w:val="00B675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Template>
  <TotalTime>5472</TotalTime>
  <Pages>1</Pages>
  <Words>231</Words>
  <Characters>1319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Receptionist</dc:creator>
  <cp:keywords/>
  <dc:description/>
  <cp:lastModifiedBy>Kimberly Bowman</cp:lastModifiedBy>
  <cp:revision>8</cp:revision>
  <cp:lastPrinted>2018-07-18T15:50:00Z</cp:lastPrinted>
  <dcterms:created xsi:type="dcterms:W3CDTF">2018-07-12T20:49:00Z</dcterms:created>
  <dcterms:modified xsi:type="dcterms:W3CDTF">2018-07-25T16:03:00Z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